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2772F6">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2772F6"/>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3" y="2384792"/>
        <a:ext cx="1227629"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1BD1D417</Template>
  <TotalTime>1</TotalTime>
  <Pages>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lauren.brown</cp:lastModifiedBy>
  <cp:revision>2</cp:revision>
  <dcterms:created xsi:type="dcterms:W3CDTF">2020-04-08T14:35:00Z</dcterms:created>
  <dcterms:modified xsi:type="dcterms:W3CDTF">2020-04-08T14:35:00Z</dcterms:modified>
</cp:coreProperties>
</file>